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90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2569"/>
        <w:gridCol w:w="1762"/>
        <w:gridCol w:w="2189"/>
        <w:gridCol w:w="2185"/>
        <w:gridCol w:w="2185"/>
        <w:gridCol w:w="2254"/>
      </w:tblGrid>
      <w:tr w:rsidR="0090596C" w:rsidRPr="000E7873" w14:paraId="6ED819C4" w14:textId="77777777" w:rsidTr="007B34A7">
        <w:trPr>
          <w:gridAfter w:val="3"/>
          <w:wAfter w:w="2019" w:type="pct"/>
        </w:trPr>
        <w:tc>
          <w:tcPr>
            <w:tcW w:w="2981" w:type="pct"/>
            <w:gridSpan w:val="4"/>
            <w:shd w:val="clear" w:color="auto" w:fill="731F1C" w:themeFill="accent5"/>
          </w:tcPr>
          <w:p w14:paraId="3D011D91" w14:textId="0B3A2DD5" w:rsidR="00650259" w:rsidRPr="000E7873" w:rsidRDefault="00D327E8" w:rsidP="0090596C">
            <w:pPr>
              <w:pStyle w:val="Titre1"/>
            </w:pPr>
            <w:r>
              <w:t>Informations sur le candidat</w:t>
            </w:r>
            <w:r w:rsidR="009222B6">
              <w:t xml:space="preserve"> - </w:t>
            </w:r>
            <w:r w:rsidR="009222B6" w:rsidRPr="009222B6">
              <w:rPr>
                <w:sz w:val="32"/>
                <w:szCs w:val="18"/>
              </w:rPr>
              <w:t>année académique</w:t>
            </w:r>
            <w:r w:rsidR="00E969E1">
              <w:rPr>
                <w:sz w:val="32"/>
                <w:szCs w:val="18"/>
              </w:rPr>
              <w:t> : _ _ _ _ : _ _ _ _</w:t>
            </w:r>
            <w:r w:rsidR="009222B6" w:rsidRPr="009222B6">
              <w:rPr>
                <w:sz w:val="32"/>
                <w:szCs w:val="18"/>
              </w:rPr>
              <w:t xml:space="preserve"> </w:t>
            </w:r>
          </w:p>
        </w:tc>
      </w:tr>
      <w:tr w:rsidR="00650259" w:rsidRPr="000E7873" w14:paraId="3659451E" w14:textId="77777777" w:rsidTr="00715041">
        <w:trPr>
          <w:gridAfter w:val="3"/>
          <w:wAfter w:w="2019" w:type="pct"/>
        </w:trPr>
        <w:sdt>
          <w:sdtPr>
            <w:id w:val="1621259925"/>
            <w:placeholder>
              <w:docPart w:val="7B1318271C0E47F49311168EB9721C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4" w:type="pct"/>
                <w:vAlign w:val="bottom"/>
              </w:tcPr>
              <w:p w14:paraId="73616917" w14:textId="77777777" w:rsidR="00650259" w:rsidRPr="000E7873" w:rsidRDefault="0090596C" w:rsidP="00C705CC">
                <w:pPr>
                  <w:pStyle w:val="Retraitnormal"/>
                  <w:ind w:left="-111"/>
                </w:pPr>
                <w:r w:rsidRPr="000E7873">
                  <w:rPr>
                    <w:lang w:bidi="fr-FR"/>
                  </w:rPr>
                  <w:t>Prénom</w:t>
                </w:r>
              </w:p>
            </w:tc>
          </w:sdtContent>
        </w:sdt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7B097EFA" w14:textId="77777777" w:rsidR="00650259" w:rsidRPr="000E7873" w:rsidRDefault="00650259" w:rsidP="007F7B5D">
            <w:pPr>
              <w:spacing w:before="120"/>
            </w:pPr>
          </w:p>
        </w:tc>
      </w:tr>
      <w:tr w:rsidR="00650259" w:rsidRPr="000E7873" w14:paraId="04025C83" w14:textId="77777777" w:rsidTr="00715041">
        <w:trPr>
          <w:gridAfter w:val="3"/>
          <w:wAfter w:w="2019" w:type="pct"/>
        </w:trPr>
        <w:sdt>
          <w:sdtPr>
            <w:id w:val="-1470592894"/>
            <w:placeholder>
              <w:docPart w:val="DA99A0F5C5DC4B92B8C6EF5C90AC4FB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4" w:type="pct"/>
                <w:vAlign w:val="bottom"/>
              </w:tcPr>
              <w:p w14:paraId="19BD52F6" w14:textId="77777777" w:rsidR="00650259" w:rsidRPr="000E7873" w:rsidRDefault="0090596C" w:rsidP="00C705CC">
                <w:pPr>
                  <w:pStyle w:val="Retraitnormal"/>
                  <w:ind w:left="-111"/>
                </w:pPr>
                <w:r w:rsidRPr="000E7873">
                  <w:rPr>
                    <w:lang w:bidi="fr-FR"/>
                  </w:rPr>
                  <w:t>Nom</w:t>
                </w:r>
              </w:p>
            </w:tc>
          </w:sdtContent>
        </w:sdt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0F2470A6" w14:textId="77777777" w:rsidR="00650259" w:rsidRPr="000E7873" w:rsidRDefault="00650259" w:rsidP="007F7B5D">
            <w:pPr>
              <w:spacing w:before="120"/>
            </w:pPr>
          </w:p>
        </w:tc>
      </w:tr>
      <w:tr w:rsidR="00127D5D" w:rsidRPr="000E7873" w14:paraId="7360050F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773561BC" w14:textId="0B3227C2" w:rsidR="00127D5D" w:rsidRDefault="00127D5D" w:rsidP="00C705CC">
            <w:pPr>
              <w:pStyle w:val="Retraitnormal"/>
              <w:ind w:left="-111"/>
            </w:pPr>
            <w:r>
              <w:t>Post-nom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55F35711" w14:textId="77777777" w:rsidR="00127D5D" w:rsidRPr="000E7873" w:rsidRDefault="00127D5D" w:rsidP="007F7B5D">
            <w:pPr>
              <w:spacing w:before="120"/>
            </w:pPr>
          </w:p>
        </w:tc>
      </w:tr>
      <w:tr w:rsidR="00C705CC" w:rsidRPr="000E7873" w14:paraId="3367448A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2F8A59B2" w14:textId="5EB19A89" w:rsidR="00C705CC" w:rsidRDefault="00C705CC" w:rsidP="00C705CC">
            <w:pPr>
              <w:pStyle w:val="Retraitnormal"/>
              <w:ind w:left="-111"/>
            </w:pPr>
            <w:r>
              <w:t>Genre</w:t>
            </w:r>
            <w:r w:rsidR="007B34A7">
              <w:t xml:space="preserve"> </w:t>
            </w:r>
            <w:r>
              <w:t>(F ou M)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699FD2CF" w14:textId="77777777" w:rsidR="00C705CC" w:rsidRPr="000E7873" w:rsidRDefault="00C705CC" w:rsidP="007F7B5D">
            <w:pPr>
              <w:spacing w:before="120"/>
            </w:pPr>
          </w:p>
        </w:tc>
      </w:tr>
      <w:tr w:rsidR="00E80A58" w:rsidRPr="000E7873" w14:paraId="75F3909A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46892849" w14:textId="480E4884" w:rsidR="00E80A58" w:rsidRDefault="00E80A58" w:rsidP="00C705CC">
            <w:pPr>
              <w:pStyle w:val="Retraitnormal"/>
              <w:ind w:left="-111"/>
            </w:pPr>
            <w:r>
              <w:t>Lieu et date de naissance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16DB4BB1" w14:textId="77777777" w:rsidR="00E80A58" w:rsidRPr="000E7873" w:rsidRDefault="00E80A58" w:rsidP="007F7B5D">
            <w:pPr>
              <w:spacing w:before="120"/>
            </w:pPr>
          </w:p>
        </w:tc>
      </w:tr>
      <w:tr w:rsidR="00C705CC" w:rsidRPr="000E7873" w14:paraId="1EB1F3B5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7E165BEF" w14:textId="35388685" w:rsidR="00C705CC" w:rsidRDefault="008E78F9" w:rsidP="007B34A7">
            <w:pPr>
              <w:pStyle w:val="Retraitnormal"/>
              <w:ind w:left="-111"/>
            </w:pPr>
            <w:sdt>
              <w:sdtPr>
                <w:id w:val="572943512"/>
                <w:placeholder>
                  <w:docPart w:val="13E1AF50674D4D24B9D9A90D1FDF7E46"/>
                </w:placeholder>
                <w:temporary/>
                <w:showingPlcHdr/>
                <w15:appearance w15:val="hidden"/>
              </w:sdtPr>
              <w:sdtEndPr/>
              <w:sdtContent>
                <w:r w:rsidR="00D327E8" w:rsidRPr="000E7873">
                  <w:rPr>
                    <w:lang w:bidi="fr-FR"/>
                  </w:rPr>
                  <w:t>Adresse</w:t>
                </w:r>
              </w:sdtContent>
            </w:sdt>
            <w:r w:rsidR="00D327E8">
              <w:t xml:space="preserve"> Permanente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3AD1D3AA" w14:textId="77777777" w:rsidR="00C705CC" w:rsidRPr="000E7873" w:rsidRDefault="00C705CC" w:rsidP="007F7B5D">
            <w:pPr>
              <w:spacing w:before="120"/>
            </w:pPr>
          </w:p>
        </w:tc>
      </w:tr>
      <w:tr w:rsidR="007B34A7" w:rsidRPr="000E7873" w14:paraId="27739319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16232FC4" w14:textId="222884DE" w:rsidR="007B34A7" w:rsidRDefault="00D327E8" w:rsidP="007B34A7">
            <w:pPr>
              <w:pStyle w:val="Retraitnormal"/>
              <w:ind w:left="-111"/>
            </w:pPr>
            <w:r>
              <w:t>Adresse à Kinshasa (si différente)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5EEC39D5" w14:textId="77777777" w:rsidR="007B34A7" w:rsidRPr="000E7873" w:rsidRDefault="007B34A7" w:rsidP="007F7B5D">
            <w:pPr>
              <w:spacing w:before="120"/>
            </w:pPr>
          </w:p>
        </w:tc>
      </w:tr>
      <w:tr w:rsidR="00127D5D" w:rsidRPr="000E7873" w14:paraId="6B1FE6B8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0CFBA5C9" w14:textId="5CCBDD0A" w:rsidR="00127D5D" w:rsidRDefault="00127D5D" w:rsidP="007B34A7">
            <w:pPr>
              <w:pStyle w:val="Retraitnormal"/>
              <w:ind w:left="-111"/>
            </w:pPr>
            <w:r>
              <w:t xml:space="preserve">Téléphone 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2D13C957" w14:textId="77777777" w:rsidR="00127D5D" w:rsidRPr="000E7873" w:rsidRDefault="00127D5D" w:rsidP="007F7B5D">
            <w:pPr>
              <w:spacing w:before="120"/>
            </w:pPr>
          </w:p>
        </w:tc>
      </w:tr>
      <w:tr w:rsidR="00127D5D" w:rsidRPr="000E7873" w14:paraId="72319344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2CF50FE8" w14:textId="0125C359" w:rsidR="00127D5D" w:rsidRDefault="00127D5D" w:rsidP="007B34A7">
            <w:pPr>
              <w:pStyle w:val="Retraitnormal"/>
              <w:ind w:left="-111"/>
            </w:pPr>
            <w:r>
              <w:t>Adresse électronique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506FF5B2" w14:textId="77777777" w:rsidR="00127D5D" w:rsidRPr="000E7873" w:rsidRDefault="00127D5D" w:rsidP="007F7B5D">
            <w:pPr>
              <w:spacing w:before="120"/>
            </w:pPr>
          </w:p>
        </w:tc>
      </w:tr>
      <w:tr w:rsidR="00650259" w:rsidRPr="000E7873" w14:paraId="2D64316C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69A3B6A6" w14:textId="1D814946" w:rsidR="00650259" w:rsidRPr="000E7873" w:rsidRDefault="00D327E8" w:rsidP="00C705CC">
            <w:pPr>
              <w:pStyle w:val="Retraitnormal"/>
              <w:ind w:left="-111"/>
            </w:pPr>
            <w:r>
              <w:t>Intitulé diplôme principal, Université et année d’obtention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48A2ECD3" w14:textId="77777777" w:rsidR="00650259" w:rsidRPr="000E7873" w:rsidRDefault="00650259" w:rsidP="007F7B5D">
            <w:pPr>
              <w:spacing w:before="120"/>
            </w:pPr>
          </w:p>
        </w:tc>
      </w:tr>
      <w:tr w:rsidR="00D327E8" w:rsidRPr="000E7873" w14:paraId="6D30A32B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2E93A729" w14:textId="3581B6D2" w:rsidR="00D327E8" w:rsidRPr="000E7873" w:rsidRDefault="00D327E8" w:rsidP="00C705CC">
            <w:pPr>
              <w:pStyle w:val="Retraitnormal"/>
              <w:ind w:left="-111"/>
            </w:pPr>
            <w:r>
              <w:t>Intitulé autre diplôme, université et année d’obtention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71809713" w14:textId="77777777" w:rsidR="00D327E8" w:rsidRPr="000E7873" w:rsidRDefault="00D327E8" w:rsidP="007F7B5D">
            <w:pPr>
              <w:spacing w:before="120"/>
            </w:pPr>
          </w:p>
        </w:tc>
      </w:tr>
      <w:tr w:rsidR="00D327E8" w:rsidRPr="000E7873" w14:paraId="5271D9A3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2F77C2CB" w14:textId="7F732F51" w:rsidR="00D327E8" w:rsidRDefault="00D327E8" w:rsidP="00C705CC">
            <w:pPr>
              <w:pStyle w:val="Retraitnormal"/>
              <w:ind w:left="-111"/>
            </w:pPr>
            <w:r>
              <w:t>Autres formations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2078B985" w14:textId="77777777" w:rsidR="00D327E8" w:rsidRPr="000E7873" w:rsidRDefault="00D327E8" w:rsidP="007F7B5D">
            <w:pPr>
              <w:spacing w:before="120"/>
            </w:pPr>
          </w:p>
        </w:tc>
      </w:tr>
      <w:tr w:rsidR="00650259" w:rsidRPr="000E7873" w14:paraId="26C5D9C0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7F4C4688" w14:textId="77777777" w:rsidR="00650259" w:rsidRDefault="007B34A7" w:rsidP="00C705CC">
            <w:pPr>
              <w:pStyle w:val="Retraitnormal"/>
              <w:ind w:left="-111"/>
            </w:pPr>
            <w:r>
              <w:t>Expérience professionnelle (en nombre d’année)</w:t>
            </w:r>
          </w:p>
          <w:p w14:paraId="77C8BCBF" w14:textId="33F976FD" w:rsidR="009771A2" w:rsidRPr="000E7873" w:rsidRDefault="009771A2" w:rsidP="00C705CC">
            <w:pPr>
              <w:pStyle w:val="Retraitnormal"/>
              <w:ind w:left="-111"/>
            </w:pP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6AFDD449" w14:textId="77777777" w:rsidR="00650259" w:rsidRPr="000E7873" w:rsidRDefault="00650259" w:rsidP="007F7B5D">
            <w:pPr>
              <w:spacing w:before="120"/>
            </w:pPr>
          </w:p>
        </w:tc>
      </w:tr>
      <w:tr w:rsidR="00617EE2" w:rsidRPr="007B34A7" w14:paraId="7383EF58" w14:textId="77777777" w:rsidTr="007B34A7">
        <w:trPr>
          <w:gridAfter w:val="3"/>
          <w:wAfter w:w="2019" w:type="pct"/>
        </w:trPr>
        <w:tc>
          <w:tcPr>
            <w:tcW w:w="2981" w:type="pct"/>
            <w:gridSpan w:val="4"/>
            <w:shd w:val="clear" w:color="auto" w:fill="731F1C" w:themeFill="accent5"/>
          </w:tcPr>
          <w:p w14:paraId="660F4982" w14:textId="5C0D453D" w:rsidR="00617EE2" w:rsidRPr="007B34A7" w:rsidRDefault="00617EE2" w:rsidP="000D1421">
            <w:pPr>
              <w:pStyle w:val="Titre1"/>
            </w:pPr>
            <w:r w:rsidRPr="007B34A7">
              <w:t>Employeur(s) actuel(s)</w:t>
            </w:r>
            <w:r w:rsidR="007B34A7" w:rsidRPr="007B34A7">
              <w:t> : n’en citer que</w:t>
            </w:r>
            <w:r w:rsidR="007B34A7">
              <w:t xml:space="preserve"> deux au maximum</w:t>
            </w:r>
          </w:p>
        </w:tc>
      </w:tr>
      <w:tr w:rsidR="00C705CC" w:rsidRPr="000E7873" w14:paraId="619F6434" w14:textId="229F906C" w:rsidTr="00715041">
        <w:trPr>
          <w:gridAfter w:val="1"/>
          <w:wAfter w:w="687" w:type="pct"/>
        </w:trPr>
        <w:tc>
          <w:tcPr>
            <w:tcW w:w="994" w:type="pct"/>
            <w:vAlign w:val="bottom"/>
          </w:tcPr>
          <w:p w14:paraId="7EA131CA" w14:textId="2F0BC667" w:rsidR="00C705CC" w:rsidRDefault="00C705CC" w:rsidP="00C705CC">
            <w:pPr>
              <w:pStyle w:val="Retraitnormal"/>
              <w:ind w:left="0"/>
            </w:pPr>
            <w:r>
              <w:t>Dénomination et coordonnée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09000A7F" w14:textId="3DB34091" w:rsidR="00C705CC" w:rsidRPr="000E7873" w:rsidRDefault="00C705CC" w:rsidP="00C705CC">
            <w:pPr>
              <w:spacing w:before="120"/>
            </w:pPr>
          </w:p>
        </w:tc>
        <w:tc>
          <w:tcPr>
            <w:tcW w:w="666" w:type="pct"/>
            <w:vAlign w:val="bottom"/>
          </w:tcPr>
          <w:p w14:paraId="5E744B6F" w14:textId="77777777" w:rsidR="00C705CC" w:rsidRPr="000E7873" w:rsidRDefault="00C705CC" w:rsidP="00C705CC"/>
        </w:tc>
        <w:tc>
          <w:tcPr>
            <w:tcW w:w="666" w:type="pct"/>
            <w:vAlign w:val="bottom"/>
          </w:tcPr>
          <w:p w14:paraId="2E7ED71D" w14:textId="77777777" w:rsidR="00C705CC" w:rsidRPr="000E7873" w:rsidRDefault="00C705CC" w:rsidP="00C705CC"/>
        </w:tc>
      </w:tr>
      <w:tr w:rsidR="00C705CC" w:rsidRPr="000E7873" w14:paraId="5C90B1A1" w14:textId="77777777" w:rsidTr="00715041">
        <w:trPr>
          <w:gridAfter w:val="1"/>
          <w:wAfter w:w="687" w:type="pct"/>
        </w:trPr>
        <w:tc>
          <w:tcPr>
            <w:tcW w:w="994" w:type="pct"/>
            <w:vAlign w:val="bottom"/>
          </w:tcPr>
          <w:p w14:paraId="6462A68B" w14:textId="0171DE3B" w:rsidR="00C705CC" w:rsidRDefault="00C705CC" w:rsidP="00C705CC">
            <w:pPr>
              <w:pStyle w:val="Retraitnormal"/>
              <w:ind w:left="0"/>
            </w:pPr>
            <w:r>
              <w:t>Dénomination et coordonnée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379C0B3F" w14:textId="77777777" w:rsidR="00C705CC" w:rsidRPr="000E7873" w:rsidRDefault="00C705CC" w:rsidP="00C705CC">
            <w:pPr>
              <w:spacing w:before="120"/>
            </w:pPr>
          </w:p>
        </w:tc>
        <w:tc>
          <w:tcPr>
            <w:tcW w:w="666" w:type="pct"/>
            <w:vAlign w:val="bottom"/>
          </w:tcPr>
          <w:p w14:paraId="7868472D" w14:textId="77777777" w:rsidR="00C705CC" w:rsidRPr="000E7873" w:rsidRDefault="00C705CC" w:rsidP="00C705CC"/>
        </w:tc>
        <w:tc>
          <w:tcPr>
            <w:tcW w:w="666" w:type="pct"/>
            <w:vAlign w:val="bottom"/>
          </w:tcPr>
          <w:p w14:paraId="537F7AA3" w14:textId="77777777" w:rsidR="00C705CC" w:rsidRPr="000E7873" w:rsidRDefault="00C705CC" w:rsidP="00C705CC"/>
        </w:tc>
      </w:tr>
      <w:tr w:rsidR="00C705CC" w:rsidRPr="000E7873" w14:paraId="3ED2068D" w14:textId="188E9E79" w:rsidTr="007B34A7">
        <w:trPr>
          <w:trHeight w:val="54"/>
        </w:trPr>
        <w:tc>
          <w:tcPr>
            <w:tcW w:w="2981" w:type="pct"/>
            <w:gridSpan w:val="4"/>
            <w:shd w:val="clear" w:color="auto" w:fill="auto"/>
            <w:vAlign w:val="bottom"/>
          </w:tcPr>
          <w:p w14:paraId="726F9C74" w14:textId="35FB5557" w:rsidR="00C705CC" w:rsidRPr="000E7873" w:rsidRDefault="00C705CC" w:rsidP="00C705C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19" w:type="pct"/>
            <w:gridSpan w:val="3"/>
            <w:vAlign w:val="bottom"/>
          </w:tcPr>
          <w:p w14:paraId="32624985" w14:textId="4E9E9C4A" w:rsidR="00C705CC" w:rsidRPr="000E7873" w:rsidRDefault="00C705CC" w:rsidP="00C705CC"/>
        </w:tc>
      </w:tr>
      <w:tr w:rsidR="00C705CC" w:rsidRPr="000E7873" w14:paraId="349983E1" w14:textId="77777777" w:rsidTr="007B34A7">
        <w:trPr>
          <w:trHeight w:val="54"/>
        </w:trPr>
        <w:tc>
          <w:tcPr>
            <w:tcW w:w="2981" w:type="pct"/>
            <w:gridSpan w:val="4"/>
            <w:shd w:val="clear" w:color="auto" w:fill="auto"/>
            <w:vAlign w:val="bottom"/>
          </w:tcPr>
          <w:p w14:paraId="36593EE1" w14:textId="77777777" w:rsidR="009771A2" w:rsidRDefault="009771A2" w:rsidP="00C705CC"/>
        </w:tc>
        <w:tc>
          <w:tcPr>
            <w:tcW w:w="2019" w:type="pct"/>
            <w:gridSpan w:val="3"/>
            <w:vAlign w:val="bottom"/>
          </w:tcPr>
          <w:p w14:paraId="18CE121C" w14:textId="77777777" w:rsidR="00C705CC" w:rsidRPr="000E7873" w:rsidRDefault="00C705CC" w:rsidP="00C705CC"/>
        </w:tc>
      </w:tr>
      <w:tr w:rsidR="00C705CC" w:rsidRPr="000E7873" w14:paraId="5C68A335" w14:textId="695CED78" w:rsidTr="007B34A7">
        <w:tc>
          <w:tcPr>
            <w:tcW w:w="2981" w:type="pct"/>
            <w:gridSpan w:val="4"/>
            <w:shd w:val="clear" w:color="auto" w:fill="731F1C" w:themeFill="accent5"/>
            <w:vAlign w:val="bottom"/>
          </w:tcPr>
          <w:p w14:paraId="1A52252B" w14:textId="3F6738EE" w:rsidR="00C705CC" w:rsidRPr="000E7873" w:rsidRDefault="00C705CC" w:rsidP="00C705CC">
            <w:pPr>
              <w:pStyle w:val="Titre1"/>
            </w:pPr>
            <w:r>
              <w:t>Anciens employeurs</w:t>
            </w:r>
            <w:r w:rsidR="007B34A7">
              <w:t> : citer les deux derniers si applicable</w:t>
            </w:r>
          </w:p>
        </w:tc>
        <w:tc>
          <w:tcPr>
            <w:tcW w:w="2019" w:type="pct"/>
            <w:gridSpan w:val="3"/>
            <w:vAlign w:val="bottom"/>
          </w:tcPr>
          <w:p w14:paraId="2D0F02F7" w14:textId="77777777" w:rsidR="00C705CC" w:rsidRPr="000E7873" w:rsidRDefault="00C705CC" w:rsidP="00C705CC"/>
        </w:tc>
      </w:tr>
      <w:tr w:rsidR="00C705CC" w:rsidRPr="000E7873" w14:paraId="29579391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03A02419" w14:textId="053C3928" w:rsidR="00C705CC" w:rsidRPr="000E7873" w:rsidRDefault="00C705CC" w:rsidP="00C705CC">
            <w:pPr>
              <w:pStyle w:val="Retraitnormal"/>
              <w:ind w:left="0"/>
            </w:pPr>
            <w:r>
              <w:t xml:space="preserve">Dénomination </w:t>
            </w:r>
          </w:p>
        </w:tc>
        <w:tc>
          <w:tcPr>
            <w:tcW w:w="78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958057" w14:textId="77777777" w:rsidR="00C705CC" w:rsidRPr="000E7873" w:rsidRDefault="00C705CC" w:rsidP="00C705CC">
            <w:pPr>
              <w:spacing w:before="120"/>
            </w:pPr>
          </w:p>
        </w:tc>
        <w:tc>
          <w:tcPr>
            <w:tcW w:w="537" w:type="pct"/>
            <w:tcBorders>
              <w:top w:val="single" w:sz="4" w:space="0" w:color="auto"/>
            </w:tcBorders>
            <w:vAlign w:val="bottom"/>
          </w:tcPr>
          <w:p w14:paraId="4F69585B" w14:textId="1D84FF6D" w:rsidR="00C705CC" w:rsidRPr="000E7873" w:rsidRDefault="00C705CC" w:rsidP="00C705CC"/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6F713B" w14:textId="77777777" w:rsidR="00C705CC" w:rsidRPr="000E7873" w:rsidRDefault="00C705CC" w:rsidP="00C705CC">
            <w:pPr>
              <w:spacing w:before="120"/>
            </w:pPr>
          </w:p>
        </w:tc>
      </w:tr>
      <w:tr w:rsidR="00C705CC" w:rsidRPr="000E7873" w14:paraId="5BD49B21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1CD1E2DE" w14:textId="22C7E907" w:rsidR="00C705CC" w:rsidRDefault="00C705CC" w:rsidP="00C705CC">
            <w:pPr>
              <w:pStyle w:val="Retraitnormal"/>
              <w:ind w:left="0"/>
            </w:pPr>
            <w:r>
              <w:t>Coordonnées</w:t>
            </w:r>
          </w:p>
        </w:tc>
        <w:tc>
          <w:tcPr>
            <w:tcW w:w="78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F91FC3" w14:textId="77777777" w:rsidR="00C705CC" w:rsidRPr="000E7873" w:rsidRDefault="00C705CC" w:rsidP="00C705CC">
            <w:pPr>
              <w:spacing w:before="120"/>
            </w:pPr>
          </w:p>
        </w:tc>
        <w:tc>
          <w:tcPr>
            <w:tcW w:w="537" w:type="pct"/>
            <w:tcBorders>
              <w:top w:val="single" w:sz="4" w:space="0" w:color="auto"/>
            </w:tcBorders>
            <w:vAlign w:val="bottom"/>
          </w:tcPr>
          <w:p w14:paraId="02444FC3" w14:textId="77777777" w:rsidR="00C705CC" w:rsidRPr="000E7873" w:rsidRDefault="00C705CC" w:rsidP="00C705CC"/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B4B01A" w14:textId="77777777" w:rsidR="00C705CC" w:rsidRPr="000E7873" w:rsidRDefault="00C705CC" w:rsidP="00C705CC">
            <w:pPr>
              <w:spacing w:before="120"/>
            </w:pPr>
          </w:p>
        </w:tc>
      </w:tr>
      <w:tr w:rsidR="00C705CC" w:rsidRPr="000E7873" w14:paraId="75520F63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1FC4DED2" w14:textId="36496F67" w:rsidR="00C705CC" w:rsidRPr="000E7873" w:rsidRDefault="00C705CC" w:rsidP="00C705CC">
            <w:pPr>
              <w:pStyle w:val="Retraitnormal"/>
              <w:ind w:left="0"/>
            </w:pPr>
            <w:r>
              <w:t>Dénomination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5EA4DA28" w14:textId="77777777" w:rsidR="00C705CC" w:rsidRPr="000E7873" w:rsidRDefault="00C705CC" w:rsidP="00C705CC">
            <w:pPr>
              <w:spacing w:before="120"/>
            </w:pPr>
          </w:p>
        </w:tc>
      </w:tr>
      <w:tr w:rsidR="00C705CC" w:rsidRPr="000E7873" w14:paraId="300E69AE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31A821CE" w14:textId="01E2DC4C" w:rsidR="00C705CC" w:rsidRDefault="00C705CC" w:rsidP="00C705CC">
            <w:pPr>
              <w:pStyle w:val="Retraitnormal"/>
              <w:ind w:left="-111"/>
            </w:pPr>
            <w:r>
              <w:t>Coordonnées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1A259D40" w14:textId="77777777" w:rsidR="00C705CC" w:rsidRPr="000E7873" w:rsidRDefault="00C705CC" w:rsidP="00C705CC">
            <w:pPr>
              <w:spacing w:before="120"/>
            </w:pPr>
          </w:p>
        </w:tc>
      </w:tr>
      <w:tr w:rsidR="00C705CC" w:rsidRPr="000E7873" w14:paraId="5B8F25E3" w14:textId="77777777" w:rsidTr="007B34A7">
        <w:trPr>
          <w:gridAfter w:val="3"/>
          <w:wAfter w:w="2019" w:type="pct"/>
          <w:trHeight w:val="54"/>
        </w:trPr>
        <w:tc>
          <w:tcPr>
            <w:tcW w:w="2981" w:type="pct"/>
            <w:gridSpan w:val="4"/>
            <w:shd w:val="clear" w:color="auto" w:fill="auto"/>
          </w:tcPr>
          <w:p w14:paraId="7839C6DE" w14:textId="77777777" w:rsidR="00C705CC" w:rsidRPr="000E7873" w:rsidRDefault="00C705CC" w:rsidP="00C705C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705CC" w:rsidRPr="000E7873" w14:paraId="1EE49CB2" w14:textId="77777777" w:rsidTr="007B34A7">
        <w:trPr>
          <w:gridAfter w:val="3"/>
          <w:wAfter w:w="2019" w:type="pct"/>
        </w:trPr>
        <w:tc>
          <w:tcPr>
            <w:tcW w:w="2981" w:type="pct"/>
            <w:gridSpan w:val="4"/>
            <w:shd w:val="clear" w:color="auto" w:fill="731F1C" w:themeFill="accent5"/>
          </w:tcPr>
          <w:p w14:paraId="1DAD5D65" w14:textId="28905E76" w:rsidR="00C705CC" w:rsidRPr="000E7873" w:rsidRDefault="00C705CC" w:rsidP="00C705CC">
            <w:pPr>
              <w:pStyle w:val="Titre1"/>
            </w:pPr>
            <w:bookmarkStart w:id="0" w:name="_Hlk521325947"/>
            <w:r>
              <w:t xml:space="preserve">Coordonnées personne de référence </w:t>
            </w:r>
            <w:r w:rsidR="00715041">
              <w:t xml:space="preserve">1 </w:t>
            </w:r>
            <w:r>
              <w:t>(personne vous ayant recommandé)</w:t>
            </w:r>
          </w:p>
        </w:tc>
      </w:tr>
      <w:tr w:rsidR="00C705CC" w:rsidRPr="000E7873" w14:paraId="549898BF" w14:textId="77777777" w:rsidTr="00715041">
        <w:trPr>
          <w:gridAfter w:val="3"/>
          <w:wAfter w:w="2019" w:type="pct"/>
        </w:trPr>
        <w:bookmarkEnd w:id="0" w:displacedByCustomXml="next"/>
        <w:sdt>
          <w:sdtPr>
            <w:id w:val="-2047821762"/>
            <w:placeholder>
              <w:docPart w:val="765DF97EF8254EDEACDFFDF39145F8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4" w:type="pct"/>
                <w:vAlign w:val="bottom"/>
              </w:tcPr>
              <w:p w14:paraId="435C2A90" w14:textId="77777777" w:rsidR="00C705CC" w:rsidRPr="000E7873" w:rsidRDefault="00C705CC" w:rsidP="00127D5D">
                <w:pPr>
                  <w:pStyle w:val="Retraitnormal"/>
                  <w:ind w:left="-111"/>
                </w:pPr>
                <w:r w:rsidRPr="000E7873">
                  <w:rPr>
                    <w:rStyle w:val="Textedelespacerserv"/>
                    <w:color w:val="auto"/>
                    <w:lang w:bidi="fr-FR"/>
                  </w:rPr>
                  <w:t>Prénom</w:t>
                </w:r>
              </w:p>
            </w:tc>
          </w:sdtContent>
        </w:sdt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41D99E3E" w14:textId="77777777" w:rsidR="00C705CC" w:rsidRPr="000E7873" w:rsidRDefault="00C705CC" w:rsidP="00C705CC">
            <w:pPr>
              <w:spacing w:before="120"/>
            </w:pPr>
          </w:p>
        </w:tc>
      </w:tr>
      <w:tr w:rsidR="00C705CC" w:rsidRPr="000E7873" w14:paraId="0923BE6D" w14:textId="77777777" w:rsidTr="00715041">
        <w:trPr>
          <w:gridAfter w:val="3"/>
          <w:wAfter w:w="2019" w:type="pct"/>
        </w:trPr>
        <w:sdt>
          <w:sdtPr>
            <w:id w:val="-1368443858"/>
            <w:placeholder>
              <w:docPart w:val="E26D6529343345B5876E0A36FCD0248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4" w:type="pct"/>
                <w:vAlign w:val="bottom"/>
              </w:tcPr>
              <w:p w14:paraId="7D28CA9F" w14:textId="77777777" w:rsidR="00C705CC" w:rsidRPr="000E7873" w:rsidRDefault="00C705CC" w:rsidP="007B34A7">
                <w:pPr>
                  <w:pStyle w:val="Retraitnormal"/>
                  <w:ind w:left="-111"/>
                </w:pPr>
                <w:r w:rsidRPr="000E7873">
                  <w:rPr>
                    <w:rStyle w:val="Textedelespacerserv"/>
                    <w:color w:val="auto"/>
                    <w:lang w:bidi="fr-FR"/>
                  </w:rPr>
                  <w:t>Nom</w:t>
                </w:r>
              </w:p>
            </w:tc>
          </w:sdtContent>
        </w:sdt>
        <w:tc>
          <w:tcPr>
            <w:tcW w:w="198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F243E7" w14:textId="77777777" w:rsidR="00C705CC" w:rsidRPr="000E7873" w:rsidRDefault="00C705CC" w:rsidP="00C705CC">
            <w:pPr>
              <w:spacing w:before="120"/>
            </w:pPr>
          </w:p>
        </w:tc>
      </w:tr>
      <w:tr w:rsidR="00127D5D" w:rsidRPr="000E7873" w14:paraId="7146DDA2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0284100A" w14:textId="2E03B6E5" w:rsidR="00127D5D" w:rsidRDefault="00127D5D" w:rsidP="007B34A7">
            <w:pPr>
              <w:pStyle w:val="Retraitnormal"/>
              <w:ind w:left="-111"/>
            </w:pPr>
            <w:r>
              <w:t>Téléphone</w:t>
            </w:r>
          </w:p>
        </w:tc>
        <w:tc>
          <w:tcPr>
            <w:tcW w:w="198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7EEF5" w14:textId="77777777" w:rsidR="00127D5D" w:rsidRPr="000E7873" w:rsidRDefault="00127D5D" w:rsidP="00C705CC">
            <w:pPr>
              <w:spacing w:before="120"/>
            </w:pPr>
          </w:p>
        </w:tc>
      </w:tr>
      <w:tr w:rsidR="00C705CC" w:rsidRPr="000E7873" w14:paraId="0459CC82" w14:textId="77777777" w:rsidTr="00715041">
        <w:trPr>
          <w:gridAfter w:val="3"/>
          <w:wAfter w:w="2019" w:type="pct"/>
        </w:trPr>
        <w:sdt>
          <w:sdtPr>
            <w:id w:val="-1359804501"/>
            <w:placeholder>
              <w:docPart w:val="D4B60851D87444CEAEE9253F25C7913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4" w:type="pct"/>
                <w:vAlign w:val="bottom"/>
              </w:tcPr>
              <w:p w14:paraId="5B6E3785" w14:textId="77777777" w:rsidR="00C705CC" w:rsidRPr="000E7873" w:rsidRDefault="00C705CC" w:rsidP="007B34A7">
                <w:pPr>
                  <w:pStyle w:val="Retraitnormal"/>
                  <w:ind w:left="-111"/>
                </w:pPr>
                <w:r w:rsidRPr="000E7873">
                  <w:rPr>
                    <w:lang w:bidi="fr-FR"/>
                  </w:rPr>
                  <w:t>E-mail</w:t>
                </w:r>
              </w:p>
            </w:tc>
          </w:sdtContent>
        </w:sdt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2E54C016" w14:textId="77777777" w:rsidR="00C705CC" w:rsidRPr="000E7873" w:rsidRDefault="00C705CC" w:rsidP="00C705CC">
            <w:pPr>
              <w:spacing w:before="120"/>
            </w:pPr>
          </w:p>
        </w:tc>
      </w:tr>
      <w:tr w:rsidR="00715041" w:rsidRPr="000E7873" w14:paraId="0B3C1079" w14:textId="77777777" w:rsidTr="00715041">
        <w:trPr>
          <w:gridAfter w:val="3"/>
          <w:wAfter w:w="2019" w:type="pct"/>
        </w:trPr>
        <w:tc>
          <w:tcPr>
            <w:tcW w:w="2981" w:type="pct"/>
            <w:gridSpan w:val="4"/>
            <w:shd w:val="clear" w:color="auto" w:fill="731F1C" w:themeFill="accent5"/>
            <w:vAlign w:val="bottom"/>
          </w:tcPr>
          <w:p w14:paraId="75D86F8B" w14:textId="719D77CB" w:rsidR="00715041" w:rsidRPr="00715041" w:rsidRDefault="00715041" w:rsidP="00715041">
            <w:pPr>
              <w:pStyle w:val="Titre1"/>
              <w:rPr>
                <w:b w:val="0"/>
                <w:bCs/>
              </w:rPr>
            </w:pPr>
            <w:r w:rsidRPr="00715041">
              <w:t>Coordonnées personne de référence 2 (personne vous ayant recommandé)</w:t>
            </w:r>
          </w:p>
        </w:tc>
      </w:tr>
      <w:tr w:rsidR="00715041" w:rsidRPr="000E7873" w14:paraId="3AA9FC18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19C42522" w14:textId="1D2B5ECC" w:rsidR="00715041" w:rsidRDefault="00715041" w:rsidP="007B34A7">
            <w:pPr>
              <w:pStyle w:val="Retraitnormal"/>
              <w:ind w:left="-111"/>
            </w:pPr>
            <w:r>
              <w:t>Prénom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14D140A7" w14:textId="77777777" w:rsidR="00715041" w:rsidRPr="000E7873" w:rsidRDefault="00715041" w:rsidP="00C705CC">
            <w:pPr>
              <w:spacing w:before="120"/>
            </w:pPr>
          </w:p>
        </w:tc>
      </w:tr>
      <w:tr w:rsidR="00715041" w:rsidRPr="000E7873" w14:paraId="44FA4091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052B2B99" w14:textId="66F0518F" w:rsidR="00715041" w:rsidRDefault="00715041" w:rsidP="007B34A7">
            <w:pPr>
              <w:pStyle w:val="Retraitnormal"/>
              <w:ind w:left="-111"/>
            </w:pPr>
            <w:r>
              <w:t>Nom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643449A6" w14:textId="77777777" w:rsidR="00715041" w:rsidRPr="000E7873" w:rsidRDefault="00715041" w:rsidP="00C705CC">
            <w:pPr>
              <w:spacing w:before="120"/>
            </w:pPr>
          </w:p>
        </w:tc>
      </w:tr>
      <w:tr w:rsidR="00715041" w:rsidRPr="000E7873" w14:paraId="2F248D7B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368E532D" w14:textId="41AD91DD" w:rsidR="00715041" w:rsidRDefault="00715041" w:rsidP="007B34A7">
            <w:pPr>
              <w:pStyle w:val="Retraitnormal"/>
              <w:ind w:left="-111"/>
            </w:pPr>
            <w:r>
              <w:t>Téléphone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0D19BAEB" w14:textId="77777777" w:rsidR="00715041" w:rsidRPr="000E7873" w:rsidRDefault="00715041" w:rsidP="00C705CC">
            <w:pPr>
              <w:spacing w:before="120"/>
            </w:pPr>
          </w:p>
        </w:tc>
      </w:tr>
      <w:tr w:rsidR="00715041" w:rsidRPr="000E7873" w14:paraId="0AFEEB22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3275C0DB" w14:textId="6155F129" w:rsidR="00715041" w:rsidRDefault="00715041" w:rsidP="007B34A7">
            <w:pPr>
              <w:pStyle w:val="Retraitnormal"/>
              <w:ind w:left="-111"/>
            </w:pPr>
            <w:proofErr w:type="gramStart"/>
            <w:r>
              <w:t>E-mail</w:t>
            </w:r>
            <w:proofErr w:type="gramEnd"/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6A744EC6" w14:textId="77777777" w:rsidR="00715041" w:rsidRPr="000E7873" w:rsidRDefault="00715041" w:rsidP="00C705CC">
            <w:pPr>
              <w:spacing w:before="120"/>
            </w:pPr>
          </w:p>
        </w:tc>
      </w:tr>
      <w:tr w:rsidR="00C705CC" w:rsidRPr="000E7873" w14:paraId="459AD5D7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35F549DF" w14:textId="77777777" w:rsidR="00C705CC" w:rsidRPr="000E7873" w:rsidRDefault="00C705CC" w:rsidP="00C705C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987" w:type="pct"/>
            <w:gridSpan w:val="3"/>
            <w:vAlign w:val="bottom"/>
          </w:tcPr>
          <w:p w14:paraId="1E1FD0D2" w14:textId="77777777" w:rsidR="00C705CC" w:rsidRPr="000E7873" w:rsidRDefault="00C705CC" w:rsidP="00C705CC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72583A1F" w14:textId="77777777" w:rsidR="00CE6104" w:rsidRDefault="00CE6104" w:rsidP="00E677FE">
      <w:pPr>
        <w:spacing w:after="0"/>
        <w:rPr>
          <w:sz w:val="12"/>
          <w:szCs w:val="16"/>
        </w:rPr>
      </w:pPr>
    </w:p>
    <w:p w14:paraId="413F5EAE" w14:textId="77777777" w:rsidR="009771A2" w:rsidRDefault="009771A2" w:rsidP="00E677FE">
      <w:pPr>
        <w:spacing w:after="0"/>
        <w:rPr>
          <w:sz w:val="12"/>
          <w:szCs w:val="16"/>
        </w:rPr>
      </w:pPr>
    </w:p>
    <w:p w14:paraId="63261B4D" w14:textId="77777777" w:rsidR="009771A2" w:rsidRPr="009771A2" w:rsidRDefault="009771A2" w:rsidP="00E677FE">
      <w:pPr>
        <w:spacing w:after="0"/>
      </w:pPr>
    </w:p>
    <w:p w14:paraId="1C6614C3" w14:textId="6F941D09" w:rsidR="009771A2" w:rsidRPr="009771A2" w:rsidRDefault="009771A2" w:rsidP="009771A2">
      <w:pPr>
        <w:spacing w:after="0"/>
        <w:jc w:val="both"/>
      </w:pPr>
      <w:r w:rsidRPr="009771A2">
        <w:rPr>
          <w:sz w:val="40"/>
          <w:szCs w:val="40"/>
        </w:rPr>
        <w:t>□</w:t>
      </w:r>
      <w:r w:rsidRPr="009771A2">
        <w:t xml:space="preserve"> Je déclare sur l’honneur la </w:t>
      </w:r>
      <w:r w:rsidRPr="00494AF3">
        <w:t>possibilité de suivre 50% des cours en présentiel à Kinshasa</w:t>
      </w:r>
    </w:p>
    <w:p w14:paraId="4BC3315E" w14:textId="77777777" w:rsidR="009771A2" w:rsidRDefault="009771A2" w:rsidP="00E677FE">
      <w:pPr>
        <w:spacing w:after="0"/>
        <w:rPr>
          <w:sz w:val="22"/>
          <w:szCs w:val="22"/>
        </w:rPr>
      </w:pPr>
    </w:p>
    <w:p w14:paraId="32742FC5" w14:textId="7492BE98" w:rsidR="009771A2" w:rsidRPr="009771A2" w:rsidRDefault="009771A2" w:rsidP="00977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sz w:val="22"/>
          <w:szCs w:val="22"/>
        </w:rPr>
      </w:pPr>
      <w:r w:rsidRPr="009771A2">
        <w:lastRenderedPageBreak/>
        <w:t>Joindre à ce formulaire</w:t>
      </w:r>
      <w:r>
        <w:rPr>
          <w:sz w:val="22"/>
          <w:szCs w:val="22"/>
        </w:rPr>
        <w:t xml:space="preserve"> </w:t>
      </w:r>
      <w:r>
        <w:t>la preuve de moyen financier de prise en charge de la formation</w:t>
      </w:r>
    </w:p>
    <w:sectPr w:rsidR="009771A2" w:rsidRPr="009771A2" w:rsidSect="00947365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EF4A2" w14:textId="77777777" w:rsidR="00FC684E" w:rsidRDefault="00FC684E" w:rsidP="00650259">
      <w:pPr>
        <w:spacing w:after="0" w:line="240" w:lineRule="auto"/>
      </w:pPr>
      <w:r>
        <w:separator/>
      </w:r>
    </w:p>
  </w:endnote>
  <w:endnote w:type="continuationSeparator" w:id="0">
    <w:p w14:paraId="772DC5E8" w14:textId="77777777" w:rsidR="00FC684E" w:rsidRDefault="00FC684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100162-2E2D-4EFD-B9EB-2455DF975297}"/>
    <w:embedBold r:id="rId2" w:fontKey="{D12B07E4-AB91-4CBA-894D-80FAF58EB0B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62690DC-B8DF-42AD-A752-22DFEE81DDA0}"/>
    <w:embedBold r:id="rId4" w:fontKey="{64FEA7FE-CC80-41AE-9A4F-298A28EF9231}"/>
    <w:embedItalic r:id="rId5" w:fontKey="{52746244-47B0-44D8-9A8D-C5C95835C86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347AC88-BA31-4B10-9510-CB853D1522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F7B5D" w:rsidRPr="007F7B5D" w14:paraId="0EA25AA7" w14:textId="77777777" w:rsidTr="00C4167A">
      <w:tc>
        <w:tcPr>
          <w:tcW w:w="4675" w:type="dxa"/>
          <w:vAlign w:val="center"/>
        </w:tcPr>
        <w:p w14:paraId="26069B95" w14:textId="0B2BFA4C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668B7207" w14:textId="290FD1CC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57C5F8F" w14:textId="77777777" w:rsidR="0090596C" w:rsidRDefault="0090596C" w:rsidP="007F7B5D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EA014" w14:textId="77777777" w:rsidR="00FC684E" w:rsidRDefault="00FC684E" w:rsidP="00650259">
      <w:pPr>
        <w:spacing w:after="0" w:line="240" w:lineRule="auto"/>
      </w:pPr>
      <w:r>
        <w:separator/>
      </w:r>
    </w:p>
  </w:footnote>
  <w:footnote w:type="continuationSeparator" w:id="0">
    <w:p w14:paraId="07F4FA60" w14:textId="77777777" w:rsidR="00FC684E" w:rsidRDefault="00FC684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93" w:type="dxa"/>
      <w:tblLook w:val="04A0" w:firstRow="1" w:lastRow="0" w:firstColumn="1" w:lastColumn="0" w:noHBand="0" w:noVBand="1"/>
    </w:tblPr>
    <w:tblGrid>
      <w:gridCol w:w="2891"/>
      <w:gridCol w:w="6302"/>
    </w:tblGrid>
    <w:tr w:rsidR="00B527FA" w14:paraId="77307C34" w14:textId="77777777" w:rsidTr="008E78F9">
      <w:trPr>
        <w:trHeight w:val="1036"/>
      </w:trPr>
      <w:tc>
        <w:tcPr>
          <w:tcW w:w="2891" w:type="dxa"/>
          <w:vAlign w:val="center"/>
        </w:tcPr>
        <w:p w14:paraId="60550916" w14:textId="477C4591" w:rsidR="0090596C" w:rsidRDefault="006E2517" w:rsidP="0090596C">
          <w:pPr>
            <w:pStyle w:val="En-tte"/>
            <w:ind w:left="-108"/>
          </w:pPr>
          <w:bookmarkStart w:id="1" w:name="_Hlk521325785"/>
          <w:r w:rsidRPr="006E2517">
            <w:drawing>
              <wp:inline distT="0" distB="0" distL="0" distR="0" wp14:anchorId="0585A764" wp14:editId="32765CEB">
                <wp:extent cx="1729740" cy="839432"/>
                <wp:effectExtent l="0" t="0" r="3810" b="0"/>
                <wp:docPr id="45925145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925145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8728" cy="858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02" w:type="dxa"/>
          <w:vAlign w:val="center"/>
        </w:tcPr>
        <w:p w14:paraId="3F3452C1" w14:textId="6C1D07E8" w:rsidR="00127D5D" w:rsidRDefault="00127D5D" w:rsidP="0090596C">
          <w:pPr>
            <w:pStyle w:val="En-tte"/>
            <w:rPr>
              <w:sz w:val="20"/>
              <w:szCs w:val="10"/>
            </w:rPr>
          </w:pPr>
        </w:p>
        <w:p w14:paraId="18745542" w14:textId="3865232F" w:rsidR="00127D5D" w:rsidRDefault="00127D5D" w:rsidP="0090596C">
          <w:pPr>
            <w:pStyle w:val="En-tte"/>
            <w:rPr>
              <w:sz w:val="20"/>
              <w:szCs w:val="10"/>
            </w:rPr>
          </w:pPr>
        </w:p>
        <w:p w14:paraId="13C83544" w14:textId="77777777" w:rsidR="00B527FA" w:rsidRDefault="00B527FA" w:rsidP="0090596C">
          <w:pPr>
            <w:pStyle w:val="En-tte"/>
            <w:rPr>
              <w:color w:val="002060"/>
              <w:sz w:val="32"/>
              <w:szCs w:val="18"/>
            </w:rPr>
          </w:pPr>
        </w:p>
        <w:p w14:paraId="3D6386CB" w14:textId="7592BC7A" w:rsidR="00B527FA" w:rsidRDefault="00B527FA" w:rsidP="0090596C">
          <w:pPr>
            <w:pStyle w:val="En-tte"/>
            <w:rPr>
              <w:color w:val="002060"/>
              <w:sz w:val="32"/>
              <w:szCs w:val="18"/>
            </w:rPr>
          </w:pPr>
          <w:r>
            <w:drawing>
              <wp:inline distT="0" distB="0" distL="0" distR="0" wp14:anchorId="2DEEF88F" wp14:editId="0BAAE4D8">
                <wp:extent cx="2052002" cy="712470"/>
                <wp:effectExtent l="0" t="0" r="5715" b="0"/>
                <wp:docPr id="1" name="Image 1" descr="Résultat de recherche d'images pour &quot;logo UPsaclay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ésultat de recherche d'images pour &quot;logo UPsaclay&quo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0213" cy="725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drawing>
              <wp:inline distT="0" distB="0" distL="0" distR="0" wp14:anchorId="195591E7" wp14:editId="6BB6A91D">
                <wp:extent cx="1059180" cy="563954"/>
                <wp:effectExtent l="0" t="0" r="7620" b="7620"/>
                <wp:docPr id="4" name="Image 4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8636" cy="574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CB2EF9A" w14:textId="77777777" w:rsidR="00B527FA" w:rsidRDefault="00B527FA" w:rsidP="0090596C">
          <w:pPr>
            <w:pStyle w:val="En-tte"/>
            <w:rPr>
              <w:color w:val="002060"/>
              <w:sz w:val="32"/>
              <w:szCs w:val="18"/>
            </w:rPr>
          </w:pPr>
        </w:p>
        <w:p w14:paraId="394A6C7B" w14:textId="2E36F071" w:rsidR="0090596C" w:rsidRPr="0090596C" w:rsidRDefault="00127D5D" w:rsidP="0090596C">
          <w:pPr>
            <w:pStyle w:val="En-tte"/>
          </w:pPr>
          <w:r w:rsidRPr="00127D5D">
            <w:rPr>
              <w:color w:val="002060"/>
              <w:sz w:val="32"/>
              <w:szCs w:val="18"/>
            </w:rPr>
            <w:t xml:space="preserve">Formulaire d’inscription </w:t>
          </w:r>
        </w:p>
      </w:tc>
    </w:tr>
    <w:bookmarkEnd w:id="1"/>
  </w:tbl>
  <w:p w14:paraId="1A19C8B6" w14:textId="77777777" w:rsidR="00650259" w:rsidRPr="0090596C" w:rsidRDefault="00650259" w:rsidP="0090596C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28838135">
    <w:abstractNumId w:val="11"/>
  </w:num>
  <w:num w:numId="2" w16cid:durableId="127673534">
    <w:abstractNumId w:val="7"/>
  </w:num>
  <w:num w:numId="3" w16cid:durableId="2070108163">
    <w:abstractNumId w:val="15"/>
  </w:num>
  <w:num w:numId="4" w16cid:durableId="1350640281">
    <w:abstractNumId w:val="12"/>
  </w:num>
  <w:num w:numId="5" w16cid:durableId="935404078">
    <w:abstractNumId w:val="13"/>
  </w:num>
  <w:num w:numId="6" w16cid:durableId="1384866128">
    <w:abstractNumId w:val="19"/>
  </w:num>
  <w:num w:numId="7" w16cid:durableId="1220824687">
    <w:abstractNumId w:val="6"/>
  </w:num>
  <w:num w:numId="8" w16cid:durableId="854461729">
    <w:abstractNumId w:val="10"/>
  </w:num>
  <w:num w:numId="9" w16cid:durableId="1456364617">
    <w:abstractNumId w:val="17"/>
  </w:num>
  <w:num w:numId="10" w16cid:durableId="1573814018">
    <w:abstractNumId w:val="1"/>
  </w:num>
  <w:num w:numId="11" w16cid:durableId="2094038142">
    <w:abstractNumId w:val="5"/>
  </w:num>
  <w:num w:numId="12" w16cid:durableId="140274132">
    <w:abstractNumId w:val="0"/>
  </w:num>
  <w:num w:numId="13" w16cid:durableId="351685687">
    <w:abstractNumId w:val="2"/>
  </w:num>
  <w:num w:numId="14" w16cid:durableId="1616131752">
    <w:abstractNumId w:val="9"/>
  </w:num>
  <w:num w:numId="15" w16cid:durableId="906691787">
    <w:abstractNumId w:val="8"/>
  </w:num>
  <w:num w:numId="16" w16cid:durableId="1725107011">
    <w:abstractNumId w:val="16"/>
  </w:num>
  <w:num w:numId="17" w16cid:durableId="1256934245">
    <w:abstractNumId w:val="3"/>
  </w:num>
  <w:num w:numId="18" w16cid:durableId="1975483393">
    <w:abstractNumId w:val="21"/>
  </w:num>
  <w:num w:numId="19" w16cid:durableId="1117214645">
    <w:abstractNumId w:val="18"/>
  </w:num>
  <w:num w:numId="20" w16cid:durableId="1299149752">
    <w:abstractNumId w:val="14"/>
  </w:num>
  <w:num w:numId="21" w16cid:durableId="829564443">
    <w:abstractNumId w:val="20"/>
  </w:num>
  <w:num w:numId="22" w16cid:durableId="195351513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584"/>
    <w:rsid w:val="000456E1"/>
    <w:rsid w:val="00052382"/>
    <w:rsid w:val="0006568A"/>
    <w:rsid w:val="00076F0F"/>
    <w:rsid w:val="00084253"/>
    <w:rsid w:val="000959E6"/>
    <w:rsid w:val="000D1F49"/>
    <w:rsid w:val="000E7873"/>
    <w:rsid w:val="00127D5D"/>
    <w:rsid w:val="001727CA"/>
    <w:rsid w:val="002563EF"/>
    <w:rsid w:val="002928D0"/>
    <w:rsid w:val="002C56E6"/>
    <w:rsid w:val="00361E11"/>
    <w:rsid w:val="00366578"/>
    <w:rsid w:val="003960DF"/>
    <w:rsid w:val="003B4744"/>
    <w:rsid w:val="003F0847"/>
    <w:rsid w:val="0040090B"/>
    <w:rsid w:val="00430584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17EE2"/>
    <w:rsid w:val="0062521E"/>
    <w:rsid w:val="0063739C"/>
    <w:rsid w:val="00650259"/>
    <w:rsid w:val="006E2517"/>
    <w:rsid w:val="00715041"/>
    <w:rsid w:val="00745767"/>
    <w:rsid w:val="00770F25"/>
    <w:rsid w:val="007A35A8"/>
    <w:rsid w:val="007B0A85"/>
    <w:rsid w:val="007B34A7"/>
    <w:rsid w:val="007C6A52"/>
    <w:rsid w:val="007F7B5D"/>
    <w:rsid w:val="0082043E"/>
    <w:rsid w:val="00836129"/>
    <w:rsid w:val="00871E62"/>
    <w:rsid w:val="008E203A"/>
    <w:rsid w:val="008E78F9"/>
    <w:rsid w:val="0090596C"/>
    <w:rsid w:val="0091229C"/>
    <w:rsid w:val="009222B6"/>
    <w:rsid w:val="00940E73"/>
    <w:rsid w:val="00947365"/>
    <w:rsid w:val="009771A2"/>
    <w:rsid w:val="0098597D"/>
    <w:rsid w:val="009F619A"/>
    <w:rsid w:val="009F6DDE"/>
    <w:rsid w:val="00A370A8"/>
    <w:rsid w:val="00A41D3E"/>
    <w:rsid w:val="00B527FA"/>
    <w:rsid w:val="00B57D09"/>
    <w:rsid w:val="00BD4753"/>
    <w:rsid w:val="00BD5CB1"/>
    <w:rsid w:val="00BE62EE"/>
    <w:rsid w:val="00C003BA"/>
    <w:rsid w:val="00C46878"/>
    <w:rsid w:val="00C705CC"/>
    <w:rsid w:val="00CB4A51"/>
    <w:rsid w:val="00CD4532"/>
    <w:rsid w:val="00CD47B0"/>
    <w:rsid w:val="00CD70CE"/>
    <w:rsid w:val="00CE6104"/>
    <w:rsid w:val="00CE7918"/>
    <w:rsid w:val="00D11D89"/>
    <w:rsid w:val="00D16163"/>
    <w:rsid w:val="00D327E8"/>
    <w:rsid w:val="00DB3FAD"/>
    <w:rsid w:val="00E139C4"/>
    <w:rsid w:val="00E61C09"/>
    <w:rsid w:val="00E677FE"/>
    <w:rsid w:val="00E80A58"/>
    <w:rsid w:val="00E969E1"/>
    <w:rsid w:val="00EB3B58"/>
    <w:rsid w:val="00EC7359"/>
    <w:rsid w:val="00EE3054"/>
    <w:rsid w:val="00EF65A5"/>
    <w:rsid w:val="00F00606"/>
    <w:rsid w:val="00F01256"/>
    <w:rsid w:val="00F52451"/>
    <w:rsid w:val="00FC684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031A8"/>
  <w15:chartTrackingRefBased/>
  <w15:docId w15:val="{92245AF4-3C0A-4ADF-856E-4AEA5AA57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Matulonga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B1318271C0E47F49311168EB9721C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F47FC0-05E9-41DA-83F9-AA243F600585}"/>
      </w:docPartPr>
      <w:docPartBody>
        <w:p w:rsidR="00A662F4" w:rsidRDefault="00EA4B3C">
          <w:pPr>
            <w:pStyle w:val="7B1318271C0E47F49311168EB9721CFC"/>
          </w:pPr>
          <w:r w:rsidRPr="0090596C">
            <w:rPr>
              <w:lang w:bidi="fr-FR"/>
            </w:rPr>
            <w:t>Prénom</w:t>
          </w:r>
        </w:p>
      </w:docPartBody>
    </w:docPart>
    <w:docPart>
      <w:docPartPr>
        <w:name w:val="DA99A0F5C5DC4B92B8C6EF5C90AC4F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5B5007-7995-4158-9331-07C57B02EF75}"/>
      </w:docPartPr>
      <w:docPartBody>
        <w:p w:rsidR="00A662F4" w:rsidRDefault="00EA4B3C">
          <w:pPr>
            <w:pStyle w:val="DA99A0F5C5DC4B92B8C6EF5C90AC4FB6"/>
          </w:pPr>
          <w:r w:rsidRPr="0090596C">
            <w:rPr>
              <w:lang w:bidi="fr-FR"/>
            </w:rPr>
            <w:t>Nom</w:t>
          </w:r>
        </w:p>
      </w:docPartBody>
    </w:docPart>
    <w:docPart>
      <w:docPartPr>
        <w:name w:val="765DF97EF8254EDEACDFFDF39145F8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8FD34A-9008-4016-9FE4-EEB4358BFAE8}"/>
      </w:docPartPr>
      <w:docPartBody>
        <w:p w:rsidR="00A662F4" w:rsidRDefault="00A73B4E" w:rsidP="00A73B4E">
          <w:pPr>
            <w:pStyle w:val="765DF97EF8254EDEACDFFDF39145F8E9"/>
          </w:pPr>
          <w:r w:rsidRPr="00F52451">
            <w:rPr>
              <w:rStyle w:val="Textedelespacerserv"/>
              <w:lang w:bidi="fr-FR"/>
            </w:rPr>
            <w:t>Prénom</w:t>
          </w:r>
        </w:p>
      </w:docPartBody>
    </w:docPart>
    <w:docPart>
      <w:docPartPr>
        <w:name w:val="E26D6529343345B5876E0A36FCD024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7B107-BD3A-4FCD-A929-A190B0C63932}"/>
      </w:docPartPr>
      <w:docPartBody>
        <w:p w:rsidR="00A662F4" w:rsidRDefault="00A73B4E" w:rsidP="00A73B4E">
          <w:pPr>
            <w:pStyle w:val="E26D6529343345B5876E0A36FCD0248D"/>
          </w:pPr>
          <w:r w:rsidRPr="00F52451">
            <w:rPr>
              <w:rStyle w:val="Textedelespacerserv"/>
              <w:lang w:bidi="fr-FR"/>
            </w:rPr>
            <w:t>Nom</w:t>
          </w:r>
        </w:p>
      </w:docPartBody>
    </w:docPart>
    <w:docPart>
      <w:docPartPr>
        <w:name w:val="D4B60851D87444CEAEE9253F25C791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293C33-0E45-4300-9497-CCC7604593C9}"/>
      </w:docPartPr>
      <w:docPartBody>
        <w:p w:rsidR="00A662F4" w:rsidRDefault="00A73B4E" w:rsidP="00A73B4E">
          <w:pPr>
            <w:pStyle w:val="D4B60851D87444CEAEE9253F25C79131"/>
          </w:pPr>
          <w:r w:rsidRPr="00F52451">
            <w:rPr>
              <w:lang w:bidi="fr-FR"/>
            </w:rPr>
            <w:t>E-mail</w:t>
          </w:r>
        </w:p>
      </w:docPartBody>
    </w:docPart>
    <w:docPart>
      <w:docPartPr>
        <w:name w:val="13E1AF50674D4D24B9D9A90D1FDF7E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78B075-F7D3-4F4F-A2FF-99C2802D141A}"/>
      </w:docPartPr>
      <w:docPartBody>
        <w:p w:rsidR="00A662F4" w:rsidRDefault="00A73B4E" w:rsidP="00A73B4E">
          <w:pPr>
            <w:pStyle w:val="13E1AF50674D4D24B9D9A90D1FDF7E46"/>
          </w:pPr>
          <w:r w:rsidRPr="0090596C">
            <w:rPr>
              <w:lang w:bidi="fr-FR"/>
            </w:rPr>
            <w:t>Adresse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B4E"/>
    <w:rsid w:val="000D6B98"/>
    <w:rsid w:val="00A41D3E"/>
    <w:rsid w:val="00A662F4"/>
    <w:rsid w:val="00A73B4E"/>
    <w:rsid w:val="00CE3625"/>
    <w:rsid w:val="00EA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B1318271C0E47F49311168EB9721CFC">
    <w:name w:val="7B1318271C0E47F49311168EB9721CFC"/>
  </w:style>
  <w:style w:type="paragraph" w:customStyle="1" w:styleId="DA99A0F5C5DC4B92B8C6EF5C90AC4FB6">
    <w:name w:val="DA99A0F5C5DC4B92B8C6EF5C90AC4FB6"/>
  </w:style>
  <w:style w:type="character" w:styleId="Textedelespacerserv">
    <w:name w:val="Placeholder Text"/>
    <w:basedOn w:val="Policepardfaut"/>
    <w:uiPriority w:val="99"/>
    <w:semiHidden/>
    <w:rsid w:val="00A73B4E"/>
    <w:rPr>
      <w:color w:val="808080"/>
    </w:rPr>
  </w:style>
  <w:style w:type="paragraph" w:customStyle="1" w:styleId="765DF97EF8254EDEACDFFDF39145F8E9">
    <w:name w:val="765DF97EF8254EDEACDFFDF39145F8E9"/>
    <w:rsid w:val="00A73B4E"/>
  </w:style>
  <w:style w:type="paragraph" w:customStyle="1" w:styleId="E26D6529343345B5876E0A36FCD0248D">
    <w:name w:val="E26D6529343345B5876E0A36FCD0248D"/>
    <w:rsid w:val="00A73B4E"/>
  </w:style>
  <w:style w:type="paragraph" w:customStyle="1" w:styleId="D4B60851D87444CEAEE9253F25C79131">
    <w:name w:val="D4B60851D87444CEAEE9253F25C79131"/>
    <w:rsid w:val="00A73B4E"/>
  </w:style>
  <w:style w:type="paragraph" w:customStyle="1" w:styleId="13E1AF50674D4D24B9D9A90D1FDF7E46">
    <w:name w:val="13E1AF50674D4D24B9D9A90D1FDF7E46"/>
    <w:rsid w:val="00A73B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5</TotalTime>
  <Pages>2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Bob Ilong</cp:lastModifiedBy>
  <cp:revision>5</cp:revision>
  <dcterms:created xsi:type="dcterms:W3CDTF">2023-11-13T12:25:00Z</dcterms:created>
  <dcterms:modified xsi:type="dcterms:W3CDTF">2025-02-01T17:13:00Z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